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0F65D" w14:textId="77777777" w:rsidR="00771289" w:rsidRPr="003B2332" w:rsidRDefault="00771289" w:rsidP="00771289">
      <w:pPr>
        <w:spacing w:line="480" w:lineRule="auto"/>
        <w:jc w:val="center"/>
        <w:rPr>
          <w:b/>
          <w:sz w:val="20"/>
          <w:szCs w:val="20"/>
        </w:rPr>
      </w:pPr>
      <w:r w:rsidRPr="003B2332">
        <w:rPr>
          <w:b/>
          <w:sz w:val="20"/>
          <w:szCs w:val="20"/>
        </w:rPr>
        <w:t>DELEGA RITIRO ALUNNO</w:t>
      </w:r>
    </w:p>
    <w:p w14:paraId="66283BA1" w14:textId="77777777" w:rsidR="00771289" w:rsidRPr="003B2332" w:rsidRDefault="00771289" w:rsidP="00771289">
      <w:pPr>
        <w:spacing w:line="480" w:lineRule="auto"/>
        <w:ind w:left="1416"/>
        <w:jc w:val="right"/>
        <w:rPr>
          <w:sz w:val="20"/>
          <w:szCs w:val="20"/>
        </w:rPr>
      </w:pPr>
      <w:r w:rsidRPr="003B2332">
        <w:rPr>
          <w:sz w:val="20"/>
          <w:szCs w:val="20"/>
        </w:rPr>
        <w:t>AL DIRIGENTE SCOLASTICO</w:t>
      </w:r>
    </w:p>
    <w:p w14:paraId="3084746B" w14:textId="77777777" w:rsidR="00771289" w:rsidRPr="003B2332" w:rsidRDefault="00771289" w:rsidP="00771289">
      <w:pPr>
        <w:spacing w:line="480" w:lineRule="auto"/>
        <w:ind w:left="1416"/>
        <w:jc w:val="right"/>
        <w:rPr>
          <w:sz w:val="20"/>
          <w:szCs w:val="20"/>
        </w:rPr>
      </w:pPr>
      <w:r w:rsidRPr="003B2332">
        <w:rPr>
          <w:sz w:val="20"/>
          <w:szCs w:val="20"/>
        </w:rPr>
        <w:t xml:space="preserve"> SCUOLA IMPRESA SOCIALE D.P.D.B. srl</w:t>
      </w:r>
    </w:p>
    <w:p w14:paraId="6472FA0C" w14:textId="77777777" w:rsidR="00771289" w:rsidRPr="003B2332" w:rsidRDefault="00771289" w:rsidP="00771289">
      <w:pPr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>I sottoscritti………………………………………………………………(madre) e …………………………………………………………….. (padre), genitori dell’alunn………..………………………………………………………………………</w:t>
      </w:r>
      <w:r>
        <w:rPr>
          <w:sz w:val="20"/>
          <w:szCs w:val="20"/>
        </w:rPr>
        <w:t>frequentante la classe</w:t>
      </w:r>
      <w:r w:rsidRPr="003B2332">
        <w:rPr>
          <w:sz w:val="20"/>
          <w:szCs w:val="20"/>
        </w:rPr>
        <w:t>……………….sez………………. della scuola……………………………………sede……………………………</w:t>
      </w:r>
    </w:p>
    <w:p w14:paraId="29EF7BA6" w14:textId="77777777" w:rsidR="00771289" w:rsidRPr="003B2332" w:rsidRDefault="00771289" w:rsidP="00771289">
      <w:pPr>
        <w:spacing w:line="480" w:lineRule="auto"/>
        <w:jc w:val="center"/>
        <w:rPr>
          <w:sz w:val="20"/>
          <w:szCs w:val="20"/>
        </w:rPr>
      </w:pPr>
      <w:r w:rsidRPr="003B2332">
        <w:rPr>
          <w:sz w:val="20"/>
          <w:szCs w:val="20"/>
        </w:rPr>
        <w:t>DELEGANO</w:t>
      </w:r>
    </w:p>
    <w:p w14:paraId="63674840" w14:textId="77777777" w:rsidR="00771289" w:rsidRPr="003B2332" w:rsidRDefault="00771289" w:rsidP="00771289">
      <w:pPr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>1. Il/La Sig./Sig.ra……………………………………………………………………Doc. identità n°……………………………………………….</w:t>
      </w:r>
    </w:p>
    <w:p w14:paraId="0C4B9AE4" w14:textId="77777777" w:rsidR="00771289" w:rsidRPr="003B2332" w:rsidRDefault="00771289" w:rsidP="00771289">
      <w:pPr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>2. Il/La Sig./Sig.ra……………………………………………………………………Doc. identità n°……………………………………………….</w:t>
      </w:r>
    </w:p>
    <w:p w14:paraId="4B81D5EC" w14:textId="77777777" w:rsidR="00771289" w:rsidRPr="003B2332" w:rsidRDefault="00771289" w:rsidP="00771289">
      <w:pPr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>3. Il/La Sig./Sig.ra……………………………………………………………………Doc. identità n°……………………………………………….</w:t>
      </w:r>
    </w:p>
    <w:p w14:paraId="4EF8A84F" w14:textId="77777777" w:rsidR="00771289" w:rsidRPr="003B2332" w:rsidRDefault="00771289" w:rsidP="00771289">
      <w:pPr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>4. Il/La Sig./Sig.ra……………………………………………………………………Doc. identità n°……………………………………………….</w:t>
      </w:r>
    </w:p>
    <w:p w14:paraId="345DB5EB" w14:textId="77777777" w:rsidR="00771289" w:rsidRPr="003B2332" w:rsidRDefault="00771289" w:rsidP="00771289">
      <w:pPr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>5. Il/La Sig./Sig.ra……………………………………………………………………Doc. identità n°……………………………………………….</w:t>
      </w:r>
    </w:p>
    <w:p w14:paraId="0A18BC56" w14:textId="77777777" w:rsidR="00771289" w:rsidRPr="003B2332" w:rsidRDefault="00771289" w:rsidP="00771289">
      <w:pPr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>A prelevare il/la proprio/a figlio/a all’uscita da scuola, al termine delle attività didattiche,</w:t>
      </w:r>
    </w:p>
    <w:p w14:paraId="71FDD90D" w14:textId="7B93B6A3" w:rsidR="00771289" w:rsidRPr="003B2332" w:rsidRDefault="00771289" w:rsidP="00771289">
      <w:pPr>
        <w:tabs>
          <w:tab w:val="left" w:pos="2227"/>
        </w:tabs>
        <w:spacing w:line="48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38043C" wp14:editId="330C57DE">
                <wp:simplePos x="0" y="0"/>
                <wp:positionH relativeFrom="column">
                  <wp:posOffset>-22860</wp:posOffset>
                </wp:positionH>
                <wp:positionV relativeFrom="paragraph">
                  <wp:posOffset>311150</wp:posOffset>
                </wp:positionV>
                <wp:extent cx="148590" cy="148590"/>
                <wp:effectExtent l="0" t="0" r="3810" b="3810"/>
                <wp:wrapNone/>
                <wp:docPr id="7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28365C" w14:textId="77777777" w:rsidR="00771289" w:rsidRDefault="00771289" w:rsidP="00771289">
                            <w:pPr>
                              <w:jc w:val="center"/>
                            </w:pPr>
                          </w:p>
                          <w:p w14:paraId="7EBA15CD" w14:textId="77777777" w:rsidR="00771289" w:rsidRDefault="00771289" w:rsidP="00771289">
                            <w:pPr>
                              <w:jc w:val="center"/>
                            </w:pPr>
                          </w:p>
                          <w:p w14:paraId="43E34406" w14:textId="77777777" w:rsidR="00771289" w:rsidRDefault="00771289" w:rsidP="00771289">
                            <w:pPr>
                              <w:jc w:val="center"/>
                            </w:pPr>
                          </w:p>
                          <w:p w14:paraId="00B56470" w14:textId="77777777" w:rsidR="00771289" w:rsidRDefault="00771289" w:rsidP="00771289">
                            <w:pPr>
                              <w:jc w:val="center"/>
                            </w:pPr>
                          </w:p>
                          <w:p w14:paraId="49DAD063" w14:textId="77777777" w:rsidR="00771289" w:rsidRDefault="00771289" w:rsidP="007712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8043C" id="Rettangolo 7" o:spid="_x0000_s1026" style="position:absolute;margin-left:-1.8pt;margin-top:24.5pt;width:11.7pt;height:1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" fillcolor="window" strokecolor="windowText" strokeweight="2pt">
                <v:path arrowok="t"/>
                <v:textbox>
                  <w:txbxContent>
                    <w:p w14:paraId="0128365C" w14:textId="77777777" w:rsidR="00771289" w:rsidRDefault="00771289" w:rsidP="00771289">
                      <w:pPr>
                        <w:jc w:val="center"/>
                      </w:pPr>
                    </w:p>
                    <w:p w14:paraId="7EBA15CD" w14:textId="77777777" w:rsidR="00771289" w:rsidRDefault="00771289" w:rsidP="00771289">
                      <w:pPr>
                        <w:jc w:val="center"/>
                      </w:pPr>
                    </w:p>
                    <w:p w14:paraId="43E34406" w14:textId="77777777" w:rsidR="00771289" w:rsidRDefault="00771289" w:rsidP="00771289">
                      <w:pPr>
                        <w:jc w:val="center"/>
                      </w:pPr>
                    </w:p>
                    <w:p w14:paraId="00B56470" w14:textId="77777777" w:rsidR="00771289" w:rsidRDefault="00771289" w:rsidP="00771289">
                      <w:pPr>
                        <w:jc w:val="center"/>
                      </w:pPr>
                    </w:p>
                    <w:p w14:paraId="49DAD063" w14:textId="77777777" w:rsidR="00771289" w:rsidRDefault="00771289" w:rsidP="007712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07E858" wp14:editId="16EB8576">
                <wp:simplePos x="0" y="0"/>
                <wp:positionH relativeFrom="column">
                  <wp:posOffset>-7620</wp:posOffset>
                </wp:positionH>
                <wp:positionV relativeFrom="paragraph">
                  <wp:posOffset>48895</wp:posOffset>
                </wp:positionV>
                <wp:extent cx="148590" cy="148590"/>
                <wp:effectExtent l="0" t="0" r="3810" b="3810"/>
                <wp:wrapNone/>
                <wp:docPr id="6" name="Rettango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C1891" id="Rettangolo 6" o:spid="_x0000_s1026" style="position:absolute;margin-left:-.6pt;margin-top:3.85pt;width:11.7pt;height:1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" fillcolor="window" strokecolor="windowText" strokeweight="2pt">
                <v:path arrowok="t"/>
              </v:rect>
            </w:pict>
          </mc:Fallback>
        </mc:AlternateContent>
      </w:r>
      <w:r w:rsidRPr="003B2332">
        <w:rPr>
          <w:sz w:val="20"/>
          <w:szCs w:val="20"/>
        </w:rPr>
        <w:t xml:space="preserve">       Il giorno………………………………………………………………………………………………………………………</w:t>
      </w:r>
    </w:p>
    <w:p w14:paraId="327CAF33" w14:textId="0223E634" w:rsidR="00771289" w:rsidRPr="003B2332" w:rsidRDefault="00771289" w:rsidP="00771289">
      <w:pPr>
        <w:tabs>
          <w:tab w:val="left" w:pos="837"/>
        </w:tabs>
        <w:spacing w:line="48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663152" wp14:editId="01AA6CFD">
                <wp:simplePos x="0" y="0"/>
                <wp:positionH relativeFrom="column">
                  <wp:posOffset>-32385</wp:posOffset>
                </wp:positionH>
                <wp:positionV relativeFrom="paragraph">
                  <wp:posOffset>279400</wp:posOffset>
                </wp:positionV>
                <wp:extent cx="148590" cy="148590"/>
                <wp:effectExtent l="0" t="0" r="3810" b="3810"/>
                <wp:wrapNone/>
                <wp:docPr id="5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90" cy="148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7A48FC" w14:textId="77777777" w:rsidR="00771289" w:rsidRDefault="00771289" w:rsidP="007712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63152" id="Rettangolo 5" o:spid="_x0000_s1027" style="position:absolute;margin-left:-2.55pt;margin-top:22pt;width:11.7pt;height:1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" fillcolor="window" strokecolor="windowText" strokeweight="2pt">
                <v:path arrowok="t"/>
                <v:textbox>
                  <w:txbxContent>
                    <w:p w14:paraId="4A7A48FC" w14:textId="77777777" w:rsidR="00771289" w:rsidRDefault="00771289" w:rsidP="007712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B2332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</w:t>
      </w:r>
      <w:r w:rsidRPr="003B2332">
        <w:rPr>
          <w:sz w:val="20"/>
          <w:szCs w:val="20"/>
        </w:rPr>
        <w:t>Per giorni n°……… dal ……………………………….al………………………………………………………………</w:t>
      </w:r>
    </w:p>
    <w:p w14:paraId="745A0B85" w14:textId="77777777" w:rsidR="00771289" w:rsidRDefault="00771289" w:rsidP="00771289">
      <w:pPr>
        <w:tabs>
          <w:tab w:val="left" w:pos="837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I  </w:t>
      </w:r>
      <w:r w:rsidRPr="003B2332">
        <w:rPr>
          <w:sz w:val="20"/>
          <w:szCs w:val="20"/>
        </w:rPr>
        <w:t xml:space="preserve"> Per tutto l’anno scolastico a decorrere dal giorno…………………………………………………………</w:t>
      </w:r>
      <w:r>
        <w:rPr>
          <w:sz w:val="20"/>
          <w:szCs w:val="20"/>
        </w:rPr>
        <w:t>…</w:t>
      </w:r>
    </w:p>
    <w:p w14:paraId="3D78DEE8" w14:textId="77777777" w:rsidR="00771289" w:rsidRPr="003B2332" w:rsidRDefault="00771289" w:rsidP="00771289">
      <w:pPr>
        <w:tabs>
          <w:tab w:val="left" w:pos="837"/>
        </w:tabs>
        <w:spacing w:line="480" w:lineRule="auto"/>
        <w:rPr>
          <w:sz w:val="20"/>
          <w:szCs w:val="20"/>
        </w:rPr>
      </w:pPr>
    </w:p>
    <w:p w14:paraId="610C5235" w14:textId="77777777" w:rsidR="00771289" w:rsidRPr="003B2332" w:rsidRDefault="00771289" w:rsidP="00771289">
      <w:pPr>
        <w:tabs>
          <w:tab w:val="left" w:pos="837"/>
        </w:tabs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>Dichiara di sollevare da qualunque responsabilità conseguente la scuola stessa.</w:t>
      </w:r>
    </w:p>
    <w:p w14:paraId="30BA929F" w14:textId="77777777" w:rsidR="00771289" w:rsidRDefault="00771289" w:rsidP="00771289">
      <w:pPr>
        <w:tabs>
          <w:tab w:val="left" w:pos="837"/>
        </w:tabs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>Prende atto che la responsabilità della scuola stessa cessa dal momento in cui il/la bambino/a viene affidato/a alla persona delegata.</w:t>
      </w:r>
    </w:p>
    <w:p w14:paraId="0097AFAA" w14:textId="77777777" w:rsidR="00771289" w:rsidRPr="003B2332" w:rsidRDefault="00771289" w:rsidP="00771289">
      <w:pPr>
        <w:tabs>
          <w:tab w:val="left" w:pos="837"/>
        </w:tabs>
        <w:spacing w:line="480" w:lineRule="auto"/>
        <w:rPr>
          <w:sz w:val="20"/>
          <w:szCs w:val="20"/>
        </w:rPr>
      </w:pPr>
    </w:p>
    <w:p w14:paraId="563AAE53" w14:textId="77777777" w:rsidR="00771289" w:rsidRPr="003B2332" w:rsidRDefault="00771289" w:rsidP="00771289">
      <w:pPr>
        <w:tabs>
          <w:tab w:val="left" w:pos="837"/>
        </w:tabs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>Firma per accettazione delle persone delegate:</w:t>
      </w:r>
    </w:p>
    <w:p w14:paraId="243E8E61" w14:textId="77777777" w:rsidR="00771289" w:rsidRPr="003B2332" w:rsidRDefault="00771289" w:rsidP="00771289">
      <w:pPr>
        <w:tabs>
          <w:tab w:val="left" w:pos="837"/>
        </w:tabs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>1. …………………………………………………………………</w:t>
      </w:r>
    </w:p>
    <w:p w14:paraId="0EE8F795" w14:textId="77777777" w:rsidR="00771289" w:rsidRPr="003B2332" w:rsidRDefault="00771289" w:rsidP="00771289">
      <w:pPr>
        <w:tabs>
          <w:tab w:val="left" w:pos="837"/>
        </w:tabs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>2. …………………………………………………………………</w:t>
      </w:r>
    </w:p>
    <w:p w14:paraId="1A6EC887" w14:textId="77777777" w:rsidR="00771289" w:rsidRPr="003B2332" w:rsidRDefault="00771289" w:rsidP="00771289">
      <w:pPr>
        <w:tabs>
          <w:tab w:val="left" w:pos="837"/>
        </w:tabs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>3. …………………………………………………………………</w:t>
      </w:r>
    </w:p>
    <w:p w14:paraId="270F9BC4" w14:textId="77777777" w:rsidR="00771289" w:rsidRDefault="00771289" w:rsidP="00771289">
      <w:pPr>
        <w:tabs>
          <w:tab w:val="left" w:pos="837"/>
        </w:tabs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>4. …………………………………………………………………</w:t>
      </w:r>
    </w:p>
    <w:p w14:paraId="1CD774F0" w14:textId="77777777" w:rsidR="00771289" w:rsidRPr="003B2332" w:rsidRDefault="00771289" w:rsidP="00771289">
      <w:pPr>
        <w:tabs>
          <w:tab w:val="left" w:pos="837"/>
        </w:tabs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lastRenderedPageBreak/>
        <w:t>5. …………………………………………………………………</w:t>
      </w:r>
      <w:r>
        <w:rPr>
          <w:sz w:val="20"/>
          <w:szCs w:val="20"/>
        </w:rPr>
        <w:t>.</w:t>
      </w:r>
    </w:p>
    <w:p w14:paraId="10ADE0A6" w14:textId="77777777" w:rsidR="00771289" w:rsidRDefault="00771289" w:rsidP="00771289">
      <w:pPr>
        <w:tabs>
          <w:tab w:val="left" w:pos="837"/>
        </w:tabs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>Napoli, lì…………………………….....</w:t>
      </w:r>
    </w:p>
    <w:p w14:paraId="79900263" w14:textId="77777777" w:rsidR="00771289" w:rsidRPr="003B2332" w:rsidRDefault="00771289" w:rsidP="00771289">
      <w:pPr>
        <w:tabs>
          <w:tab w:val="left" w:pos="837"/>
        </w:tabs>
        <w:spacing w:line="480" w:lineRule="auto"/>
        <w:rPr>
          <w:sz w:val="20"/>
          <w:szCs w:val="20"/>
        </w:rPr>
      </w:pPr>
    </w:p>
    <w:p w14:paraId="24B8981D" w14:textId="77777777" w:rsidR="00771289" w:rsidRPr="003B2332" w:rsidRDefault="00771289" w:rsidP="00771289">
      <w:pPr>
        <w:tabs>
          <w:tab w:val="left" w:pos="837"/>
        </w:tabs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 xml:space="preserve">………………………………………………….                                       </w:t>
      </w:r>
      <w:r>
        <w:rPr>
          <w:sz w:val="20"/>
          <w:szCs w:val="20"/>
        </w:rPr>
        <w:t xml:space="preserve">   </w:t>
      </w:r>
      <w:r w:rsidRPr="003B2332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    </w:t>
      </w:r>
      <w:r w:rsidRPr="003B2332">
        <w:rPr>
          <w:sz w:val="20"/>
          <w:szCs w:val="20"/>
        </w:rPr>
        <w:t xml:space="preserve">          ………………………………………………</w:t>
      </w:r>
    </w:p>
    <w:p w14:paraId="58B045A8" w14:textId="77777777" w:rsidR="00771289" w:rsidRDefault="00771289" w:rsidP="00771289">
      <w:pPr>
        <w:tabs>
          <w:tab w:val="left" w:pos="837"/>
        </w:tabs>
        <w:spacing w:line="480" w:lineRule="auto"/>
        <w:rPr>
          <w:sz w:val="20"/>
          <w:szCs w:val="20"/>
        </w:rPr>
      </w:pPr>
      <w:r w:rsidRPr="003B2332">
        <w:rPr>
          <w:sz w:val="20"/>
          <w:szCs w:val="20"/>
        </w:rPr>
        <w:t xml:space="preserve">FIRMA MADRE                                                                      </w:t>
      </w:r>
      <w:r>
        <w:rPr>
          <w:sz w:val="20"/>
          <w:szCs w:val="20"/>
        </w:rPr>
        <w:t xml:space="preserve">   </w:t>
      </w:r>
      <w:r w:rsidRPr="003B2332">
        <w:rPr>
          <w:sz w:val="20"/>
          <w:szCs w:val="20"/>
        </w:rPr>
        <w:t xml:space="preserve">                                           FIRMA PADRE</w:t>
      </w:r>
    </w:p>
    <w:p w14:paraId="7D6D35EA" w14:textId="77777777" w:rsidR="00771289" w:rsidRPr="003B2332" w:rsidRDefault="00771289" w:rsidP="00771289">
      <w:pPr>
        <w:tabs>
          <w:tab w:val="left" w:pos="837"/>
        </w:tabs>
        <w:rPr>
          <w:sz w:val="20"/>
          <w:szCs w:val="20"/>
        </w:rPr>
      </w:pPr>
    </w:p>
    <w:p w14:paraId="61BA43D2" w14:textId="77777777" w:rsidR="00771289" w:rsidRPr="003B553E" w:rsidRDefault="00771289" w:rsidP="00771289">
      <w:pPr>
        <w:pStyle w:val="Paragrafoelenco"/>
        <w:numPr>
          <w:ilvl w:val="0"/>
          <w:numId w:val="9"/>
        </w:numPr>
        <w:tabs>
          <w:tab w:val="left" w:pos="837"/>
        </w:tabs>
        <w:spacing w:after="160" w:line="259" w:lineRule="auto"/>
        <w:rPr>
          <w:sz w:val="18"/>
          <w:szCs w:val="18"/>
        </w:rPr>
      </w:pPr>
      <w:r w:rsidRPr="003B553E">
        <w:rPr>
          <w:sz w:val="18"/>
          <w:szCs w:val="18"/>
        </w:rPr>
        <w:t>Si allega copia del documento di identità delle persone delegate</w:t>
      </w:r>
      <w:r>
        <w:rPr>
          <w:sz w:val="18"/>
          <w:szCs w:val="18"/>
        </w:rPr>
        <w:t>.</w:t>
      </w:r>
    </w:p>
    <w:p w14:paraId="41C8CC32" w14:textId="77777777" w:rsidR="00771289" w:rsidRPr="003B553E" w:rsidRDefault="00771289" w:rsidP="005F627E">
      <w:pPr>
        <w:pStyle w:val="Paragrafoelenco"/>
        <w:numPr>
          <w:ilvl w:val="0"/>
          <w:numId w:val="9"/>
        </w:numPr>
        <w:tabs>
          <w:tab w:val="left" w:pos="837"/>
        </w:tabs>
        <w:spacing w:after="160" w:line="259" w:lineRule="auto"/>
        <w:rPr>
          <w:sz w:val="18"/>
          <w:szCs w:val="18"/>
        </w:rPr>
      </w:pPr>
      <w:r w:rsidRPr="00771289">
        <w:rPr>
          <w:sz w:val="18"/>
          <w:szCs w:val="18"/>
        </w:rPr>
        <w:t>La presente delega vale solo per l’anno scolastico in corso. Ogni anno deve essere rinnovata.</w:t>
      </w:r>
    </w:p>
    <w:sectPr w:rsidR="00771289" w:rsidRPr="003B553E" w:rsidSect="00B114F8">
      <w:headerReference w:type="default" r:id="rId8"/>
      <w:footerReference w:type="default" r:id="rId9"/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F20D2" w14:textId="77777777" w:rsidR="00665E86" w:rsidRDefault="00665E86" w:rsidP="003D4329">
      <w:r>
        <w:separator/>
      </w:r>
    </w:p>
  </w:endnote>
  <w:endnote w:type="continuationSeparator" w:id="0">
    <w:p w14:paraId="4AB13BA1" w14:textId="77777777" w:rsidR="00665E86" w:rsidRDefault="00665E86" w:rsidP="003D4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E42CE" w14:textId="77777777" w:rsidR="00B114F8" w:rsidRPr="00B114F8" w:rsidRDefault="00B114F8" w:rsidP="00B114F8">
    <w:pPr>
      <w:pStyle w:val="Pidipagina"/>
      <w:rPr>
        <w:color w:val="E36C0A" w:themeColor="accent6" w:themeShade="BF"/>
        <w:sz w:val="16"/>
      </w:rPr>
    </w:pPr>
    <w:r w:rsidRPr="00B114F8">
      <w:rPr>
        <w:color w:val="E36C0A" w:themeColor="accent6" w:themeShade="BF"/>
        <w:sz w:val="16"/>
      </w:rPr>
      <w:t>________________________________________________________________________________________________________________________________________________________________________________</w:t>
    </w:r>
  </w:p>
  <w:p w14:paraId="60E58A96" w14:textId="77777777" w:rsidR="00C92B08" w:rsidRPr="00B114F8" w:rsidRDefault="003D4329" w:rsidP="003D4329">
    <w:pPr>
      <w:pStyle w:val="Pidipagina"/>
      <w:jc w:val="center"/>
      <w:rPr>
        <w:color w:val="E36C0A" w:themeColor="accent6" w:themeShade="BF"/>
        <w:sz w:val="16"/>
      </w:rPr>
    </w:pPr>
    <w:r w:rsidRPr="00B114F8">
      <w:rPr>
        <w:color w:val="E36C0A" w:themeColor="accent6" w:themeShade="BF"/>
        <w:sz w:val="16"/>
      </w:rPr>
      <w:t>Impresa Sociale DPDB</w:t>
    </w:r>
    <w:r w:rsidR="00B55C6F" w:rsidRPr="00B114F8">
      <w:rPr>
        <w:color w:val="E36C0A" w:themeColor="accent6" w:themeShade="BF"/>
        <w:sz w:val="16"/>
      </w:rPr>
      <w:t>Montecalvario</w:t>
    </w:r>
    <w:r w:rsidRPr="00B114F8">
      <w:rPr>
        <w:color w:val="E36C0A" w:themeColor="accent6" w:themeShade="BF"/>
        <w:sz w:val="16"/>
      </w:rPr>
      <w:t>srl</w:t>
    </w:r>
    <w:r w:rsidR="00C92B08" w:rsidRPr="00B114F8">
      <w:rPr>
        <w:color w:val="E36C0A" w:themeColor="accent6" w:themeShade="BF"/>
        <w:sz w:val="16"/>
      </w:rPr>
      <w:t>-  Impresa Sociale DPDB srl</w:t>
    </w:r>
  </w:p>
  <w:p w14:paraId="61028DB6" w14:textId="77777777" w:rsidR="003D4329" w:rsidRPr="00B114F8" w:rsidRDefault="00C92B08" w:rsidP="003D4329">
    <w:pPr>
      <w:pStyle w:val="Pidipagina"/>
      <w:jc w:val="center"/>
      <w:rPr>
        <w:color w:val="E36C0A" w:themeColor="accent6" w:themeShade="BF"/>
        <w:sz w:val="16"/>
      </w:rPr>
    </w:pPr>
    <w:r w:rsidRPr="00B114F8">
      <w:rPr>
        <w:color w:val="E36C0A" w:themeColor="accent6" w:themeShade="BF"/>
        <w:sz w:val="16"/>
      </w:rPr>
      <w:t xml:space="preserve">Nido, </w:t>
    </w:r>
    <w:r w:rsidR="003D4329" w:rsidRPr="00B114F8">
      <w:rPr>
        <w:color w:val="E36C0A" w:themeColor="accent6" w:themeShade="BF"/>
        <w:sz w:val="16"/>
      </w:rPr>
      <w:t xml:space="preserve"> Scuola dell’Infanzia e Primaria</w:t>
    </w:r>
    <w:r w:rsidRPr="00B114F8">
      <w:rPr>
        <w:color w:val="E36C0A" w:themeColor="accent6" w:themeShade="BF"/>
        <w:sz w:val="16"/>
      </w:rPr>
      <w:t xml:space="preserve"> Internazionale Bilingue</w:t>
    </w:r>
  </w:p>
  <w:p w14:paraId="3A035B34" w14:textId="77777777" w:rsidR="00883B20" w:rsidRPr="00B114F8" w:rsidRDefault="00883B20" w:rsidP="00652E7C">
    <w:pPr>
      <w:pStyle w:val="Pidipagina"/>
      <w:jc w:val="center"/>
      <w:rPr>
        <w:color w:val="E36C0A" w:themeColor="accent6" w:themeShade="BF"/>
        <w:sz w:val="16"/>
      </w:rPr>
    </w:pPr>
    <w:r w:rsidRPr="00B114F8">
      <w:rPr>
        <w:color w:val="E36C0A" w:themeColor="accent6" w:themeShade="BF"/>
        <w:sz w:val="16"/>
      </w:rPr>
      <w:t xml:space="preserve">Sede Corso </w:t>
    </w:r>
    <w:r w:rsidR="000C1E3F" w:rsidRPr="00B114F8">
      <w:rPr>
        <w:color w:val="E36C0A" w:themeColor="accent6" w:themeShade="BF"/>
        <w:sz w:val="16"/>
      </w:rPr>
      <w:t>Vittorio Emanuele</w:t>
    </w:r>
    <w:r w:rsidR="00DF1449" w:rsidRPr="00B114F8">
      <w:rPr>
        <w:color w:val="E36C0A" w:themeColor="accent6" w:themeShade="BF"/>
        <w:sz w:val="16"/>
      </w:rPr>
      <w:t xml:space="preserve">, 581 tel. </w:t>
    </w:r>
    <w:r w:rsidR="000C1E3F" w:rsidRPr="00B114F8">
      <w:rPr>
        <w:color w:val="E36C0A" w:themeColor="accent6" w:themeShade="BF"/>
        <w:sz w:val="16"/>
      </w:rPr>
      <w:t xml:space="preserve"> 081- 417219 081-19978358</w:t>
    </w:r>
    <w:r w:rsidR="00DF1449" w:rsidRPr="00B114F8">
      <w:rPr>
        <w:color w:val="E36C0A" w:themeColor="accent6" w:themeShade="BF"/>
        <w:sz w:val="16"/>
      </w:rPr>
      <w:t xml:space="preserve">  -</w:t>
    </w:r>
    <w:r w:rsidR="000C1E3F" w:rsidRPr="00B114F8">
      <w:rPr>
        <w:color w:val="E36C0A" w:themeColor="accent6" w:themeShade="BF"/>
        <w:sz w:val="16"/>
      </w:rPr>
      <w:t>Sede via Imbriani</w:t>
    </w:r>
    <w:r w:rsidR="00DF1449" w:rsidRPr="00B114F8">
      <w:rPr>
        <w:color w:val="E36C0A" w:themeColor="accent6" w:themeShade="BF"/>
        <w:sz w:val="16"/>
      </w:rPr>
      <w:t xml:space="preserve">, 10 tel. </w:t>
    </w:r>
    <w:r w:rsidR="000C1E3F" w:rsidRPr="00B114F8">
      <w:rPr>
        <w:color w:val="E36C0A" w:themeColor="accent6" w:themeShade="BF"/>
        <w:sz w:val="16"/>
      </w:rPr>
      <w:t>081-2528271</w:t>
    </w:r>
  </w:p>
  <w:p w14:paraId="2DCEBCCC" w14:textId="77777777" w:rsidR="00DF1449" w:rsidRPr="00B114F8" w:rsidRDefault="00883B20" w:rsidP="00652E7C">
    <w:pPr>
      <w:pStyle w:val="Pidipagina"/>
      <w:jc w:val="center"/>
      <w:rPr>
        <w:color w:val="E36C0A" w:themeColor="accent6" w:themeShade="BF"/>
        <w:sz w:val="16"/>
      </w:rPr>
    </w:pPr>
    <w:r w:rsidRPr="00B114F8">
      <w:rPr>
        <w:color w:val="E36C0A" w:themeColor="accent6" w:themeShade="BF"/>
        <w:sz w:val="16"/>
      </w:rPr>
      <w:t>Sede via Morghen, 10 tel.  081-5783121</w:t>
    </w:r>
    <w:r w:rsidR="00DF1449" w:rsidRPr="00B114F8">
      <w:rPr>
        <w:color w:val="E36C0A" w:themeColor="accent6" w:themeShade="BF"/>
        <w:sz w:val="16"/>
      </w:rPr>
      <w:t>- Sede Via Portacarrese a Montecalvario, 69 tel. 081401986</w:t>
    </w:r>
  </w:p>
  <w:p w14:paraId="6F2DAEF4" w14:textId="77777777" w:rsidR="00652E7C" w:rsidRPr="00C92B08" w:rsidRDefault="00000000" w:rsidP="00652E7C">
    <w:pPr>
      <w:pStyle w:val="Pidipagina"/>
      <w:jc w:val="center"/>
      <w:rPr>
        <w:color w:val="00B050"/>
        <w:sz w:val="16"/>
      </w:rPr>
    </w:pPr>
    <w:hyperlink r:id="rId1" w:history="1">
      <w:r w:rsidR="00652E7C" w:rsidRPr="00B114F8">
        <w:rPr>
          <w:rStyle w:val="Collegamentoipertestuale"/>
          <w:color w:val="E36C0A" w:themeColor="accent6" w:themeShade="BF"/>
          <w:sz w:val="16"/>
        </w:rPr>
        <w:t>www.dallapartedeibambini.it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E792F" w14:textId="77777777" w:rsidR="00665E86" w:rsidRDefault="00665E86" w:rsidP="003D4329">
      <w:r>
        <w:separator/>
      </w:r>
    </w:p>
  </w:footnote>
  <w:footnote w:type="continuationSeparator" w:id="0">
    <w:p w14:paraId="1EFDFE17" w14:textId="77777777" w:rsidR="00665E86" w:rsidRDefault="00665E86" w:rsidP="003D43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3FFAA" w14:textId="77777777" w:rsidR="00B114F8" w:rsidRDefault="00B114F8">
    <w:pPr>
      <w:pStyle w:val="Intestazione"/>
    </w:pPr>
    <w:r>
      <w:rPr>
        <w:noProof/>
      </w:rPr>
      <w:drawing>
        <wp:inline distT="0" distB="0" distL="0" distR="0" wp14:anchorId="2F50D2C2" wp14:editId="4AB22096">
          <wp:extent cx="1693959" cy="846980"/>
          <wp:effectExtent l="19050" t="0" r="1491" b="0"/>
          <wp:docPr id="3" name="Immagine 2" descr="dalla parte dei bambi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lla parte dei bambin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5074" cy="847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E401C4" w14:textId="77777777" w:rsidR="00B114F8" w:rsidRPr="00B114F8" w:rsidRDefault="00B114F8">
    <w:pPr>
      <w:pStyle w:val="Intestazione"/>
      <w:rPr>
        <w:color w:val="E36C0A" w:themeColor="accent6" w:themeShade="BF"/>
      </w:rPr>
    </w:pPr>
    <w:r w:rsidRPr="00B114F8">
      <w:rPr>
        <w:color w:val="E36C0A" w:themeColor="accent6" w:themeShade="BF"/>
      </w:rPr>
      <w:t>_____________________________________________________________________________________________________________________</w:t>
    </w:r>
  </w:p>
  <w:p w14:paraId="452469FC" w14:textId="77777777" w:rsidR="00FE6E16" w:rsidRDefault="00FE6E1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6A46"/>
    <w:multiLevelType w:val="hybridMultilevel"/>
    <w:tmpl w:val="1D1880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40FD2"/>
    <w:multiLevelType w:val="hybridMultilevel"/>
    <w:tmpl w:val="DA6C0D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40C36"/>
    <w:multiLevelType w:val="hybridMultilevel"/>
    <w:tmpl w:val="86BAF996"/>
    <w:lvl w:ilvl="0" w:tplc="98F0BDCA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36735"/>
    <w:multiLevelType w:val="hybridMultilevel"/>
    <w:tmpl w:val="62A601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A0A61"/>
    <w:multiLevelType w:val="hybridMultilevel"/>
    <w:tmpl w:val="B202686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D6380F"/>
    <w:multiLevelType w:val="hybridMultilevel"/>
    <w:tmpl w:val="B7E0885C"/>
    <w:lvl w:ilvl="0" w:tplc="6056187C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664B33"/>
    <w:multiLevelType w:val="hybridMultilevel"/>
    <w:tmpl w:val="BE3EEF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B65371"/>
    <w:multiLevelType w:val="hybridMultilevel"/>
    <w:tmpl w:val="C03AF4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D84984"/>
    <w:multiLevelType w:val="hybridMultilevel"/>
    <w:tmpl w:val="17FC7B4E"/>
    <w:lvl w:ilvl="0" w:tplc="6056187C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8037970">
    <w:abstractNumId w:val="8"/>
  </w:num>
  <w:num w:numId="2" w16cid:durableId="428165004">
    <w:abstractNumId w:val="5"/>
  </w:num>
  <w:num w:numId="3" w16cid:durableId="1258249151">
    <w:abstractNumId w:val="6"/>
  </w:num>
  <w:num w:numId="4" w16cid:durableId="355232745">
    <w:abstractNumId w:val="1"/>
  </w:num>
  <w:num w:numId="5" w16cid:durableId="1123311204">
    <w:abstractNumId w:val="4"/>
  </w:num>
  <w:num w:numId="6" w16cid:durableId="68121737">
    <w:abstractNumId w:val="7"/>
  </w:num>
  <w:num w:numId="7" w16cid:durableId="204027486">
    <w:abstractNumId w:val="2"/>
  </w:num>
  <w:num w:numId="8" w16cid:durableId="159779141">
    <w:abstractNumId w:val="3"/>
  </w:num>
  <w:num w:numId="9" w16cid:durableId="1583566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289"/>
    <w:rsid w:val="00004061"/>
    <w:rsid w:val="000229B4"/>
    <w:rsid w:val="0003136E"/>
    <w:rsid w:val="00041540"/>
    <w:rsid w:val="00054476"/>
    <w:rsid w:val="000555E8"/>
    <w:rsid w:val="00056855"/>
    <w:rsid w:val="0005737C"/>
    <w:rsid w:val="00063CD0"/>
    <w:rsid w:val="00065076"/>
    <w:rsid w:val="00071353"/>
    <w:rsid w:val="000802C4"/>
    <w:rsid w:val="00081910"/>
    <w:rsid w:val="00083261"/>
    <w:rsid w:val="000A1220"/>
    <w:rsid w:val="000A6A4A"/>
    <w:rsid w:val="000A7FBD"/>
    <w:rsid w:val="000C1E3F"/>
    <w:rsid w:val="000C37F4"/>
    <w:rsid w:val="000D272B"/>
    <w:rsid w:val="000D3B54"/>
    <w:rsid w:val="000D642C"/>
    <w:rsid w:val="000D775D"/>
    <w:rsid w:val="000E4513"/>
    <w:rsid w:val="000F7234"/>
    <w:rsid w:val="00101660"/>
    <w:rsid w:val="00107782"/>
    <w:rsid w:val="0011039E"/>
    <w:rsid w:val="001218A3"/>
    <w:rsid w:val="0013000D"/>
    <w:rsid w:val="00132079"/>
    <w:rsid w:val="001404BA"/>
    <w:rsid w:val="001530C3"/>
    <w:rsid w:val="001661F4"/>
    <w:rsid w:val="00170ADE"/>
    <w:rsid w:val="001846FC"/>
    <w:rsid w:val="00187B01"/>
    <w:rsid w:val="00196F4E"/>
    <w:rsid w:val="001A2D98"/>
    <w:rsid w:val="001B213F"/>
    <w:rsid w:val="001C1C45"/>
    <w:rsid w:val="001D1924"/>
    <w:rsid w:val="001D34C5"/>
    <w:rsid w:val="001E2B34"/>
    <w:rsid w:val="001E51ED"/>
    <w:rsid w:val="00207635"/>
    <w:rsid w:val="00211FB4"/>
    <w:rsid w:val="0021500D"/>
    <w:rsid w:val="00224550"/>
    <w:rsid w:val="002261BD"/>
    <w:rsid w:val="0023095C"/>
    <w:rsid w:val="00234142"/>
    <w:rsid w:val="00234FEE"/>
    <w:rsid w:val="00235D41"/>
    <w:rsid w:val="002475F8"/>
    <w:rsid w:val="00270962"/>
    <w:rsid w:val="00281560"/>
    <w:rsid w:val="0029241C"/>
    <w:rsid w:val="002A6708"/>
    <w:rsid w:val="002B2F7B"/>
    <w:rsid w:val="002B3607"/>
    <w:rsid w:val="002B40B2"/>
    <w:rsid w:val="002C622B"/>
    <w:rsid w:val="002D1325"/>
    <w:rsid w:val="002E08A6"/>
    <w:rsid w:val="002F3A89"/>
    <w:rsid w:val="002F6FCF"/>
    <w:rsid w:val="00300424"/>
    <w:rsid w:val="0030235E"/>
    <w:rsid w:val="0031137D"/>
    <w:rsid w:val="00322BE1"/>
    <w:rsid w:val="00323A9F"/>
    <w:rsid w:val="00327046"/>
    <w:rsid w:val="003349C0"/>
    <w:rsid w:val="00340351"/>
    <w:rsid w:val="00342E6D"/>
    <w:rsid w:val="00353D06"/>
    <w:rsid w:val="003616D2"/>
    <w:rsid w:val="003631C0"/>
    <w:rsid w:val="00372E8B"/>
    <w:rsid w:val="00376F34"/>
    <w:rsid w:val="003849CC"/>
    <w:rsid w:val="003878F4"/>
    <w:rsid w:val="003A080A"/>
    <w:rsid w:val="003A7DE6"/>
    <w:rsid w:val="003A7E53"/>
    <w:rsid w:val="003C1654"/>
    <w:rsid w:val="003D09CD"/>
    <w:rsid w:val="003D4329"/>
    <w:rsid w:val="003D45FE"/>
    <w:rsid w:val="003F5324"/>
    <w:rsid w:val="00404A39"/>
    <w:rsid w:val="00410324"/>
    <w:rsid w:val="004138E4"/>
    <w:rsid w:val="00416A4A"/>
    <w:rsid w:val="0042030A"/>
    <w:rsid w:val="00436636"/>
    <w:rsid w:val="0046472A"/>
    <w:rsid w:val="00470499"/>
    <w:rsid w:val="0047106E"/>
    <w:rsid w:val="00475074"/>
    <w:rsid w:val="00482D64"/>
    <w:rsid w:val="00484104"/>
    <w:rsid w:val="0049458B"/>
    <w:rsid w:val="004A0C6A"/>
    <w:rsid w:val="004A3AEA"/>
    <w:rsid w:val="004A4AC3"/>
    <w:rsid w:val="004A56D1"/>
    <w:rsid w:val="004A6A70"/>
    <w:rsid w:val="004B6A50"/>
    <w:rsid w:val="004C66C9"/>
    <w:rsid w:val="004D580F"/>
    <w:rsid w:val="004E2500"/>
    <w:rsid w:val="005201CF"/>
    <w:rsid w:val="005312EE"/>
    <w:rsid w:val="00544F7E"/>
    <w:rsid w:val="00552F86"/>
    <w:rsid w:val="005636C6"/>
    <w:rsid w:val="00563EB9"/>
    <w:rsid w:val="005849E2"/>
    <w:rsid w:val="00584EF5"/>
    <w:rsid w:val="00591A90"/>
    <w:rsid w:val="005B0065"/>
    <w:rsid w:val="005B159C"/>
    <w:rsid w:val="005B5AD8"/>
    <w:rsid w:val="005C11FF"/>
    <w:rsid w:val="005C68AC"/>
    <w:rsid w:val="005D59CF"/>
    <w:rsid w:val="005D5D1A"/>
    <w:rsid w:val="005F3026"/>
    <w:rsid w:val="005F7086"/>
    <w:rsid w:val="00601F2B"/>
    <w:rsid w:val="00602C04"/>
    <w:rsid w:val="006152D7"/>
    <w:rsid w:val="00621900"/>
    <w:rsid w:val="006226DD"/>
    <w:rsid w:val="00645946"/>
    <w:rsid w:val="006475D8"/>
    <w:rsid w:val="00652E7C"/>
    <w:rsid w:val="006579D9"/>
    <w:rsid w:val="00662288"/>
    <w:rsid w:val="00665E86"/>
    <w:rsid w:val="00672832"/>
    <w:rsid w:val="00681263"/>
    <w:rsid w:val="00682E2B"/>
    <w:rsid w:val="00687C6E"/>
    <w:rsid w:val="006A2A03"/>
    <w:rsid w:val="006A4772"/>
    <w:rsid w:val="006A5891"/>
    <w:rsid w:val="006B0FC0"/>
    <w:rsid w:val="006B1CB5"/>
    <w:rsid w:val="006B513F"/>
    <w:rsid w:val="006B7C4C"/>
    <w:rsid w:val="006C14A5"/>
    <w:rsid w:val="006C503C"/>
    <w:rsid w:val="006E15A5"/>
    <w:rsid w:val="006E505B"/>
    <w:rsid w:val="006F027E"/>
    <w:rsid w:val="006F36F0"/>
    <w:rsid w:val="00704423"/>
    <w:rsid w:val="007052F6"/>
    <w:rsid w:val="00720C59"/>
    <w:rsid w:val="00771289"/>
    <w:rsid w:val="00780D29"/>
    <w:rsid w:val="0078476A"/>
    <w:rsid w:val="007873AD"/>
    <w:rsid w:val="00791D96"/>
    <w:rsid w:val="007B1227"/>
    <w:rsid w:val="007B5C60"/>
    <w:rsid w:val="007C0239"/>
    <w:rsid w:val="007C182A"/>
    <w:rsid w:val="007D085D"/>
    <w:rsid w:val="007D5B09"/>
    <w:rsid w:val="007D6386"/>
    <w:rsid w:val="007D7DBA"/>
    <w:rsid w:val="007E3CDF"/>
    <w:rsid w:val="007F78EB"/>
    <w:rsid w:val="00803CE0"/>
    <w:rsid w:val="00806FC4"/>
    <w:rsid w:val="00807BFE"/>
    <w:rsid w:val="00824A99"/>
    <w:rsid w:val="00825BE7"/>
    <w:rsid w:val="00834BBE"/>
    <w:rsid w:val="0085623A"/>
    <w:rsid w:val="008567BD"/>
    <w:rsid w:val="008616CD"/>
    <w:rsid w:val="0086722C"/>
    <w:rsid w:val="00874686"/>
    <w:rsid w:val="00883B20"/>
    <w:rsid w:val="00890F4B"/>
    <w:rsid w:val="00894061"/>
    <w:rsid w:val="008A57F2"/>
    <w:rsid w:val="008C1E18"/>
    <w:rsid w:val="008C2BB3"/>
    <w:rsid w:val="008C6897"/>
    <w:rsid w:val="008D3520"/>
    <w:rsid w:val="008D620C"/>
    <w:rsid w:val="008E3A05"/>
    <w:rsid w:val="008F5AEB"/>
    <w:rsid w:val="00912A88"/>
    <w:rsid w:val="009133F6"/>
    <w:rsid w:val="00934D32"/>
    <w:rsid w:val="00951C6B"/>
    <w:rsid w:val="00954C43"/>
    <w:rsid w:val="00957129"/>
    <w:rsid w:val="00992ABD"/>
    <w:rsid w:val="009978F2"/>
    <w:rsid w:val="009A100B"/>
    <w:rsid w:val="009A189D"/>
    <w:rsid w:val="009B7FAC"/>
    <w:rsid w:val="009C3BBF"/>
    <w:rsid w:val="009D12D3"/>
    <w:rsid w:val="009D21AC"/>
    <w:rsid w:val="009D6599"/>
    <w:rsid w:val="009D6C8A"/>
    <w:rsid w:val="009E28EC"/>
    <w:rsid w:val="009F2DAF"/>
    <w:rsid w:val="009F4E48"/>
    <w:rsid w:val="009F4F4C"/>
    <w:rsid w:val="00A02847"/>
    <w:rsid w:val="00A15ED7"/>
    <w:rsid w:val="00A31064"/>
    <w:rsid w:val="00A35CA8"/>
    <w:rsid w:val="00A4081C"/>
    <w:rsid w:val="00A4591D"/>
    <w:rsid w:val="00A47342"/>
    <w:rsid w:val="00A545A2"/>
    <w:rsid w:val="00A545D4"/>
    <w:rsid w:val="00A6082E"/>
    <w:rsid w:val="00A700C9"/>
    <w:rsid w:val="00A74343"/>
    <w:rsid w:val="00A8763A"/>
    <w:rsid w:val="00A96451"/>
    <w:rsid w:val="00AA051D"/>
    <w:rsid w:val="00AB149B"/>
    <w:rsid w:val="00AB41FD"/>
    <w:rsid w:val="00AC543B"/>
    <w:rsid w:val="00AD2123"/>
    <w:rsid w:val="00AD2273"/>
    <w:rsid w:val="00AF3CC8"/>
    <w:rsid w:val="00AF6358"/>
    <w:rsid w:val="00B114F8"/>
    <w:rsid w:val="00B13082"/>
    <w:rsid w:val="00B13B6F"/>
    <w:rsid w:val="00B23ACF"/>
    <w:rsid w:val="00B46F0A"/>
    <w:rsid w:val="00B55C6F"/>
    <w:rsid w:val="00B57DAA"/>
    <w:rsid w:val="00B678D1"/>
    <w:rsid w:val="00B67CA1"/>
    <w:rsid w:val="00B739EE"/>
    <w:rsid w:val="00B752DD"/>
    <w:rsid w:val="00B92360"/>
    <w:rsid w:val="00BA5979"/>
    <w:rsid w:val="00BB269B"/>
    <w:rsid w:val="00BC2E03"/>
    <w:rsid w:val="00BC34BA"/>
    <w:rsid w:val="00BC6FC6"/>
    <w:rsid w:val="00BD0888"/>
    <w:rsid w:val="00BE7E55"/>
    <w:rsid w:val="00C01F3D"/>
    <w:rsid w:val="00C16C6D"/>
    <w:rsid w:val="00C214DF"/>
    <w:rsid w:val="00C25598"/>
    <w:rsid w:val="00C30129"/>
    <w:rsid w:val="00C32518"/>
    <w:rsid w:val="00C3305C"/>
    <w:rsid w:val="00C37A7A"/>
    <w:rsid w:val="00C47478"/>
    <w:rsid w:val="00C4786E"/>
    <w:rsid w:val="00C518D0"/>
    <w:rsid w:val="00C5390F"/>
    <w:rsid w:val="00C54343"/>
    <w:rsid w:val="00C615DC"/>
    <w:rsid w:val="00C62CBA"/>
    <w:rsid w:val="00C65595"/>
    <w:rsid w:val="00C77432"/>
    <w:rsid w:val="00C87C10"/>
    <w:rsid w:val="00C92B08"/>
    <w:rsid w:val="00C96925"/>
    <w:rsid w:val="00CB4E79"/>
    <w:rsid w:val="00CD0569"/>
    <w:rsid w:val="00CD10C6"/>
    <w:rsid w:val="00CD410D"/>
    <w:rsid w:val="00CE1A34"/>
    <w:rsid w:val="00CE2A60"/>
    <w:rsid w:val="00CE3A9F"/>
    <w:rsid w:val="00D10AE0"/>
    <w:rsid w:val="00D129A9"/>
    <w:rsid w:val="00D32A2B"/>
    <w:rsid w:val="00D339E0"/>
    <w:rsid w:val="00D36E67"/>
    <w:rsid w:val="00D371F5"/>
    <w:rsid w:val="00D4217B"/>
    <w:rsid w:val="00D54CD1"/>
    <w:rsid w:val="00D90728"/>
    <w:rsid w:val="00D90737"/>
    <w:rsid w:val="00D93AC2"/>
    <w:rsid w:val="00DA668A"/>
    <w:rsid w:val="00DB2470"/>
    <w:rsid w:val="00DC793B"/>
    <w:rsid w:val="00DD5DBA"/>
    <w:rsid w:val="00DD6511"/>
    <w:rsid w:val="00DD73D0"/>
    <w:rsid w:val="00DE11ED"/>
    <w:rsid w:val="00DF1449"/>
    <w:rsid w:val="00DF4DAF"/>
    <w:rsid w:val="00E07B60"/>
    <w:rsid w:val="00E125FD"/>
    <w:rsid w:val="00E17D21"/>
    <w:rsid w:val="00E208E3"/>
    <w:rsid w:val="00E22B63"/>
    <w:rsid w:val="00E373EC"/>
    <w:rsid w:val="00E46835"/>
    <w:rsid w:val="00E62AE2"/>
    <w:rsid w:val="00E77413"/>
    <w:rsid w:val="00E8333D"/>
    <w:rsid w:val="00E861A3"/>
    <w:rsid w:val="00E86E4F"/>
    <w:rsid w:val="00E90150"/>
    <w:rsid w:val="00E914BF"/>
    <w:rsid w:val="00E9645A"/>
    <w:rsid w:val="00EA1879"/>
    <w:rsid w:val="00EB288D"/>
    <w:rsid w:val="00EC02A4"/>
    <w:rsid w:val="00ED1E83"/>
    <w:rsid w:val="00ED6582"/>
    <w:rsid w:val="00EE160C"/>
    <w:rsid w:val="00EE7642"/>
    <w:rsid w:val="00EF00AA"/>
    <w:rsid w:val="00EF152F"/>
    <w:rsid w:val="00EF1D23"/>
    <w:rsid w:val="00F04F57"/>
    <w:rsid w:val="00F14514"/>
    <w:rsid w:val="00F14C1C"/>
    <w:rsid w:val="00F2332D"/>
    <w:rsid w:val="00F601B8"/>
    <w:rsid w:val="00F64017"/>
    <w:rsid w:val="00F71EA7"/>
    <w:rsid w:val="00F731DB"/>
    <w:rsid w:val="00F80D0A"/>
    <w:rsid w:val="00FB1E58"/>
    <w:rsid w:val="00FC2D99"/>
    <w:rsid w:val="00FD3B6B"/>
    <w:rsid w:val="00FE0A68"/>
    <w:rsid w:val="00FE4DD5"/>
    <w:rsid w:val="00FE6E16"/>
    <w:rsid w:val="00FF0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860B2E"/>
  <w15:docId w15:val="{855EAC51-4FE9-41F6-B3E9-795B72051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0424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3849CC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849CC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849CC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849CC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849CC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49C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49C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3D43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4329"/>
  </w:style>
  <w:style w:type="paragraph" w:styleId="Pidipagina">
    <w:name w:val="footer"/>
    <w:basedOn w:val="Normale"/>
    <w:link w:val="PidipaginaCarattere"/>
    <w:uiPriority w:val="99"/>
    <w:unhideWhenUsed/>
    <w:rsid w:val="003D43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4329"/>
  </w:style>
  <w:style w:type="character" w:styleId="Collegamentoipertestuale">
    <w:name w:val="Hyperlink"/>
    <w:basedOn w:val="Carpredefinitoparagrafo"/>
    <w:uiPriority w:val="99"/>
    <w:unhideWhenUsed/>
    <w:rsid w:val="00652E7C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662288"/>
    <w:pPr>
      <w:spacing w:after="200" w:line="276" w:lineRule="auto"/>
      <w:ind w:left="720"/>
      <w:contextualSpacing/>
    </w:pPr>
    <w:rPr>
      <w:rFonts w:eastAsia="Cambria"/>
      <w:sz w:val="22"/>
      <w:szCs w:val="22"/>
      <w:lang w:eastAsia="en-US"/>
    </w:rPr>
  </w:style>
  <w:style w:type="character" w:customStyle="1" w:styleId="il">
    <w:name w:val="il"/>
    <w:basedOn w:val="Carpredefinitoparagrafo"/>
    <w:rsid w:val="00F14C1C"/>
  </w:style>
  <w:style w:type="character" w:customStyle="1" w:styleId="apple-converted-space">
    <w:name w:val="apple-converted-space"/>
    <w:basedOn w:val="Carpredefinitoparagrafo"/>
    <w:rsid w:val="00F14C1C"/>
  </w:style>
  <w:style w:type="table" w:styleId="Grigliatabella">
    <w:name w:val="Table Grid"/>
    <w:basedOn w:val="Tabellanormale"/>
    <w:uiPriority w:val="59"/>
    <w:rsid w:val="001B213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essunaspaziatura">
    <w:name w:val="No Spacing"/>
    <w:uiPriority w:val="1"/>
    <w:qFormat/>
    <w:rsid w:val="005B5AD8"/>
    <w:rPr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5849E2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0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7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allapartedeibambin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ownloads\CARTA%20INTESTATA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5FABA-8171-41B1-898C-4C96C4465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(1)</Template>
  <TotalTime>3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1863</CharactersWithSpaces>
  <SharedDoc>false</SharedDoc>
  <HLinks>
    <vt:vector size="6" baseType="variant">
      <vt:variant>
        <vt:i4>7143481</vt:i4>
      </vt:variant>
      <vt:variant>
        <vt:i4>0</vt:i4>
      </vt:variant>
      <vt:variant>
        <vt:i4>0</vt:i4>
      </vt:variant>
      <vt:variant>
        <vt:i4>5</vt:i4>
      </vt:variant>
      <vt:variant>
        <vt:lpwstr>http://www.dallapartedeibambini.it/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cp:lastPrinted>2021-05-11T08:06:00Z</cp:lastPrinted>
  <dcterms:created xsi:type="dcterms:W3CDTF">2023-01-17T18:06:00Z</dcterms:created>
  <dcterms:modified xsi:type="dcterms:W3CDTF">2023-01-17T18:09:00Z</dcterms:modified>
</cp:coreProperties>
</file>